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Standardowy1"/>
        <w:tblW w:w="10042" w:type="dxa"/>
        <w:jc w:val="center"/>
        <w:tblInd w:w="0" w:type="dxa"/>
        <w:tblBorders>
          <w:insideH w:val="single" w:sz="4" w:space="0" w:color="365F91" w:themeColor="accent1" w:themeShade="BF"/>
          <w:insideV w:val="single" w:sz="4" w:space="0" w:color="365F91" w:themeColor="accent1" w:themeShade="BF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359"/>
        <w:gridCol w:w="8683"/>
      </w:tblGrid>
      <w:tr w:rsidR="00A069E4" w:rsidRPr="00913819" w14:paraId="025BC6B4" w14:textId="77777777" w:rsidTr="00F9536C">
        <w:trPr>
          <w:trHeight w:val="454"/>
          <w:jc w:val="center"/>
        </w:trPr>
        <w:tc>
          <w:tcPr>
            <w:tcW w:w="1359" w:type="dxa"/>
            <w:vAlign w:val="center"/>
          </w:tcPr>
          <w:p w14:paraId="408E8E18" w14:textId="443E5AC9" w:rsidR="00A069E4" w:rsidRDefault="00C22434" w:rsidP="00A069E4">
            <w:pPr>
              <w:jc w:val="center"/>
            </w:pPr>
            <w:r w:rsidRPr="00C2243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72DB520" wp14:editId="58ECC836">
                  <wp:extent cx="636104" cy="630890"/>
                  <wp:effectExtent l="0" t="0" r="0" b="0"/>
                  <wp:docPr id="563705049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705049" name="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77" cy="638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83" w:type="dxa"/>
            <w:vAlign w:val="center"/>
          </w:tcPr>
          <w:p w14:paraId="6C0F1DEC" w14:textId="77777777" w:rsidR="006E3EC2" w:rsidRDefault="00325E98" w:rsidP="00843E36">
            <w:pPr>
              <w:pStyle w:val="Nagwek1"/>
              <w:rPr>
                <w:b/>
                <w:color w:val="365F91" w:themeColor="accent1" w:themeShade="BF"/>
              </w:rPr>
            </w:pPr>
            <w:r w:rsidRPr="005B059F">
              <w:rPr>
                <w:b/>
                <w:color w:val="365F91" w:themeColor="accent1" w:themeShade="BF"/>
              </w:rPr>
              <w:t xml:space="preserve">WNIOSEK </w:t>
            </w:r>
            <w:r w:rsidR="002D35E0">
              <w:rPr>
                <w:b/>
                <w:color w:val="365F91" w:themeColor="accent1" w:themeShade="BF"/>
              </w:rPr>
              <w:t xml:space="preserve">O UTWORZENIE KONTA TECHNICZNEGO </w:t>
            </w:r>
          </w:p>
          <w:p w14:paraId="41BCC845" w14:textId="510947AA" w:rsidR="00A069E4" w:rsidRPr="002D35E0" w:rsidRDefault="006E3EC2" w:rsidP="00843E36">
            <w:pPr>
              <w:pStyle w:val="Nagwek1"/>
              <w:rPr>
                <w:b/>
                <w:color w:val="365F91" w:themeColor="accent1" w:themeShade="BF"/>
              </w:rPr>
            </w:pPr>
            <w:r>
              <w:rPr>
                <w:b/>
                <w:color w:val="365F91" w:themeColor="accent1" w:themeShade="BF"/>
              </w:rPr>
              <w:t xml:space="preserve">PRZEDSIĘBIORCY </w:t>
            </w:r>
            <w:r w:rsidR="002D35E0">
              <w:rPr>
                <w:b/>
                <w:color w:val="365F91" w:themeColor="accent1" w:themeShade="BF"/>
              </w:rPr>
              <w:t>T</w:t>
            </w:r>
            <w:r>
              <w:rPr>
                <w:b/>
                <w:color w:val="365F91" w:themeColor="accent1" w:themeShade="BF"/>
              </w:rPr>
              <w:t>URYSTYCZNEGO</w:t>
            </w:r>
          </w:p>
        </w:tc>
      </w:tr>
    </w:tbl>
    <w:p w14:paraId="15E28D62" w14:textId="77777777" w:rsidR="00A069E4" w:rsidRDefault="00A069E4"/>
    <w:tbl>
      <w:tblPr>
        <w:tblStyle w:val="Standardowy1"/>
        <w:tblW w:w="10052" w:type="dxa"/>
        <w:jc w:val="center"/>
        <w:tblInd w:w="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1477"/>
        <w:gridCol w:w="3485"/>
        <w:gridCol w:w="62"/>
        <w:gridCol w:w="5028"/>
      </w:tblGrid>
      <w:tr w:rsidR="00AA0CA1" w:rsidRPr="00EF2C94" w14:paraId="5EA65572" w14:textId="77777777" w:rsidTr="001720AA">
        <w:trPr>
          <w:trHeight w:val="283"/>
          <w:jc w:val="center"/>
        </w:trPr>
        <w:tc>
          <w:tcPr>
            <w:tcW w:w="10052" w:type="dxa"/>
            <w:gridSpan w:val="4"/>
            <w:tcBorders>
              <w:top w:val="nil"/>
              <w:left w:val="nil"/>
              <w:bottom w:val="single" w:sz="4" w:space="0" w:color="365F91" w:themeColor="accent1" w:themeShade="BF"/>
              <w:right w:val="nil"/>
            </w:tcBorders>
            <w:vAlign w:val="center"/>
          </w:tcPr>
          <w:p w14:paraId="3008DA2A" w14:textId="4DCE20CF" w:rsidR="00711CB9" w:rsidRPr="00711CB9" w:rsidRDefault="00711CB9" w:rsidP="00F41EB9">
            <w:pPr>
              <w:pStyle w:val="Nagwkikolumn"/>
              <w:rPr>
                <w:b w:val="0"/>
                <w:color w:val="365F91" w:themeColor="accent1" w:themeShade="BF"/>
              </w:rPr>
            </w:pPr>
          </w:p>
        </w:tc>
      </w:tr>
      <w:tr w:rsidR="001D2255" w:rsidRPr="00F9536C" w14:paraId="77F96036" w14:textId="77777777" w:rsidTr="00497DDA">
        <w:trPr>
          <w:trHeight w:val="690"/>
          <w:jc w:val="center"/>
        </w:trPr>
        <w:tc>
          <w:tcPr>
            <w:tcW w:w="10052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14:paraId="3705E39A" w14:textId="5D4B1896" w:rsidR="001D2255" w:rsidRPr="00F9536C" w:rsidRDefault="001D2255" w:rsidP="001720AA">
            <w:pPr>
              <w:pStyle w:val="Nagwkikolumn"/>
              <w:rPr>
                <w:color w:val="FFFFFF" w:themeColor="background1"/>
              </w:rPr>
            </w:pPr>
            <w:r w:rsidRPr="00F9536C">
              <w:rPr>
                <w:color w:val="FFFFFF" w:themeColor="background1"/>
              </w:rPr>
              <w:t>Podmiot uprawniony</w:t>
            </w:r>
            <w:r w:rsidR="002D35E0">
              <w:rPr>
                <w:color w:val="FFFFFF" w:themeColor="background1"/>
              </w:rPr>
              <w:t xml:space="preserve"> (dane zgodnie z</w:t>
            </w:r>
            <w:r w:rsidR="006E3EC2">
              <w:rPr>
                <w:color w:val="FFFFFF" w:themeColor="background1"/>
              </w:rPr>
              <w:t xml:space="preserve"> Centralną</w:t>
            </w:r>
            <w:r w:rsidR="002D35E0">
              <w:rPr>
                <w:color w:val="FFFFFF" w:themeColor="background1"/>
              </w:rPr>
              <w:t xml:space="preserve"> Ewidencją</w:t>
            </w:r>
            <w:r w:rsidR="006E3EC2">
              <w:rPr>
                <w:color w:val="FFFFFF" w:themeColor="background1"/>
              </w:rPr>
              <w:t xml:space="preserve"> Organizatorów Turystyki i Przedsiębiorców Ułatwiających Nabywanie Powiązanych Usług Turystycznych</w:t>
            </w:r>
            <w:r w:rsidR="002D35E0">
              <w:rPr>
                <w:color w:val="FFFFFF" w:themeColor="background1"/>
              </w:rPr>
              <w:t>)</w:t>
            </w:r>
          </w:p>
        </w:tc>
      </w:tr>
      <w:tr w:rsidR="00C22434" w14:paraId="48263C90" w14:textId="77777777" w:rsidTr="00C22434">
        <w:trPr>
          <w:trHeight w:hRule="exact" w:val="340"/>
          <w:jc w:val="center"/>
        </w:trPr>
        <w:tc>
          <w:tcPr>
            <w:tcW w:w="1477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nil"/>
            </w:tcBorders>
            <w:shd w:val="clear" w:color="auto" w:fill="DBE5F1" w:themeFill="accent1" w:themeFillTint="33"/>
            <w:vAlign w:val="center"/>
          </w:tcPr>
          <w:p w14:paraId="5BF183BB" w14:textId="3C798E0E" w:rsidR="00C22434" w:rsidRDefault="00C22434" w:rsidP="00C22434">
            <w:r>
              <w:t>Nr ewidencyjny</w:t>
            </w:r>
          </w:p>
        </w:tc>
        <w:tc>
          <w:tcPr>
            <w:tcW w:w="8575" w:type="dxa"/>
            <w:gridSpan w:val="3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5B5788C1" w14:textId="58E09E5D" w:rsidR="00C22434" w:rsidRPr="00F9536C" w:rsidRDefault="00C22434" w:rsidP="00C22434">
            <w:pPr>
              <w:rPr>
                <w:sz w:val="22"/>
                <w:szCs w:val="22"/>
              </w:rPr>
            </w:pPr>
            <w:r w:rsidRPr="00F9536C">
              <w:rPr>
                <w:sz w:val="22"/>
                <w:szCs w:val="22"/>
              </w:rPr>
              <w:fldChar w:fldCharType="begin">
                <w:ffData>
                  <w:name w:val="TripDates1"/>
                  <w:enabled/>
                  <w:calcOnExit w:val="0"/>
                  <w:textInput>
                    <w:format w:val="Wielkie litery"/>
                  </w:textInput>
                </w:ffData>
              </w:fldChar>
            </w:r>
            <w:r w:rsidRPr="00F9536C">
              <w:rPr>
                <w:sz w:val="22"/>
                <w:szCs w:val="22"/>
              </w:rPr>
              <w:instrText xml:space="preserve"> FORMTEXT </w:instrText>
            </w:r>
            <w:r w:rsidRPr="00F9536C">
              <w:rPr>
                <w:sz w:val="22"/>
                <w:szCs w:val="22"/>
              </w:rPr>
            </w:r>
            <w:r w:rsidRPr="00F9536C">
              <w:rPr>
                <w:sz w:val="22"/>
                <w:szCs w:val="22"/>
              </w:rPr>
              <w:fldChar w:fldCharType="separate"/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sz w:val="22"/>
                <w:szCs w:val="22"/>
              </w:rPr>
              <w:fldChar w:fldCharType="end"/>
            </w:r>
          </w:p>
        </w:tc>
      </w:tr>
      <w:tr w:rsidR="00C22434" w14:paraId="3947FF07" w14:textId="77777777" w:rsidTr="00C22434">
        <w:trPr>
          <w:trHeight w:hRule="exact" w:val="340"/>
          <w:jc w:val="center"/>
        </w:trPr>
        <w:tc>
          <w:tcPr>
            <w:tcW w:w="1477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nil"/>
            </w:tcBorders>
            <w:shd w:val="clear" w:color="auto" w:fill="DBE5F1" w:themeFill="accent1" w:themeFillTint="33"/>
            <w:vAlign w:val="center"/>
          </w:tcPr>
          <w:p w14:paraId="34ECEC95" w14:textId="77777777" w:rsidR="00C22434" w:rsidRDefault="00C22434" w:rsidP="00C22434">
            <w:r>
              <w:t>Nazwa</w:t>
            </w:r>
          </w:p>
        </w:tc>
        <w:tc>
          <w:tcPr>
            <w:tcW w:w="8575" w:type="dxa"/>
            <w:gridSpan w:val="3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003CD870" w14:textId="77777777" w:rsidR="00C22434" w:rsidRPr="00F9536C" w:rsidRDefault="00C22434" w:rsidP="00C22434">
            <w:pPr>
              <w:rPr>
                <w:sz w:val="22"/>
                <w:szCs w:val="22"/>
              </w:rPr>
            </w:pPr>
            <w:r w:rsidRPr="00F9536C">
              <w:rPr>
                <w:sz w:val="22"/>
                <w:szCs w:val="22"/>
              </w:rPr>
              <w:fldChar w:fldCharType="begin">
                <w:ffData>
                  <w:name w:val="TripDates1"/>
                  <w:enabled/>
                  <w:calcOnExit w:val="0"/>
                  <w:textInput>
                    <w:format w:val="Wielkie litery"/>
                  </w:textInput>
                </w:ffData>
              </w:fldChar>
            </w:r>
            <w:bookmarkStart w:id="0" w:name="TripDates1"/>
            <w:r w:rsidRPr="00F9536C">
              <w:rPr>
                <w:sz w:val="22"/>
                <w:szCs w:val="22"/>
              </w:rPr>
              <w:instrText xml:space="preserve"> FORMTEXT </w:instrText>
            </w:r>
            <w:r w:rsidRPr="00F9536C">
              <w:rPr>
                <w:sz w:val="22"/>
                <w:szCs w:val="22"/>
              </w:rPr>
            </w:r>
            <w:r w:rsidRPr="00F9536C">
              <w:rPr>
                <w:sz w:val="22"/>
                <w:szCs w:val="22"/>
              </w:rPr>
              <w:fldChar w:fldCharType="separate"/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noProof/>
                <w:sz w:val="22"/>
                <w:szCs w:val="22"/>
              </w:rPr>
              <w:t> </w:t>
            </w:r>
            <w:r w:rsidRPr="00F9536C"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C22434" w:rsidRPr="00B93521" w14:paraId="61CE4C62" w14:textId="77777777" w:rsidTr="001720AA">
        <w:trPr>
          <w:trHeight w:val="57"/>
          <w:jc w:val="center"/>
        </w:trPr>
        <w:tc>
          <w:tcPr>
            <w:tcW w:w="10052" w:type="dxa"/>
            <w:gridSpan w:val="4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nil"/>
            </w:tcBorders>
            <w:vAlign w:val="center"/>
          </w:tcPr>
          <w:p w14:paraId="1A0F8E2E" w14:textId="77777777" w:rsidR="00C22434" w:rsidRPr="00B93521" w:rsidRDefault="00C22434" w:rsidP="00C22434">
            <w:pPr>
              <w:rPr>
                <w:b/>
              </w:rPr>
            </w:pPr>
          </w:p>
        </w:tc>
      </w:tr>
      <w:tr w:rsidR="00C22434" w:rsidRPr="00F9536C" w14:paraId="2833D848" w14:textId="77777777" w:rsidTr="00EA1A93">
        <w:trPr>
          <w:trHeight w:val="283"/>
          <w:jc w:val="center"/>
        </w:trPr>
        <w:tc>
          <w:tcPr>
            <w:tcW w:w="10052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14:paraId="3CB288B8" w14:textId="751AABF0" w:rsidR="00C22434" w:rsidRPr="00C22434" w:rsidRDefault="00C22434" w:rsidP="00C22434">
            <w:pPr>
              <w:pStyle w:val="Nagwkikolumn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Przedmiot </w:t>
            </w:r>
            <w:r w:rsidR="006E3EC2">
              <w:rPr>
                <w:color w:val="FFFFFF" w:themeColor="background1"/>
              </w:rPr>
              <w:t>w</w:t>
            </w:r>
            <w:r>
              <w:rPr>
                <w:color w:val="FFFFFF" w:themeColor="background1"/>
              </w:rPr>
              <w:t>niosku</w:t>
            </w:r>
          </w:p>
        </w:tc>
      </w:tr>
      <w:tr w:rsidR="00C22434" w14:paraId="0CB4B560" w14:textId="77777777" w:rsidTr="00AB6C9D">
        <w:trPr>
          <w:trHeight w:hRule="exact" w:val="795"/>
          <w:jc w:val="center"/>
        </w:trPr>
        <w:tc>
          <w:tcPr>
            <w:tcW w:w="5024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nil"/>
            </w:tcBorders>
            <w:vAlign w:val="center"/>
          </w:tcPr>
          <w:p w14:paraId="6FD9A43B" w14:textId="739CFBAA" w:rsidR="00C22434" w:rsidRPr="00027C06" w:rsidRDefault="00C22434" w:rsidP="00C22434">
            <w:r w:rsidRPr="00027C06">
              <w:t xml:space="preserve">Założenie konta </w:t>
            </w:r>
            <w:r>
              <w:t>technicznego, nadanie uprawnień dostępowych, wygenerowanie certyfikatu</w:t>
            </w:r>
          </w:p>
        </w:tc>
        <w:tc>
          <w:tcPr>
            <w:tcW w:w="5028" w:type="dxa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0B7E70A9" w14:textId="77777777" w:rsidR="00C22434" w:rsidRPr="00705B08" w:rsidRDefault="00C22434" w:rsidP="00C22434">
            <w:pPr>
              <w:rPr>
                <w:sz w:val="16"/>
              </w:rPr>
            </w:pPr>
            <w:r w:rsidRPr="00165D7A">
              <w:t xml:space="preserve">Środowisko : </w:t>
            </w:r>
            <w:r w:rsidRPr="00165D7A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5D7A">
              <w:instrText xml:space="preserve"> FORMCHECKBOX </w:instrText>
            </w:r>
            <w:r w:rsidRPr="00165D7A">
              <w:fldChar w:fldCharType="separate"/>
            </w:r>
            <w:r w:rsidRPr="00165D7A">
              <w:fldChar w:fldCharType="end"/>
            </w:r>
            <w:r w:rsidRPr="00165D7A">
              <w:t xml:space="preserve"> Produkcyjne | </w:t>
            </w:r>
            <w:r w:rsidRPr="00165D7A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5D7A">
              <w:instrText xml:space="preserve"> FORMCHECKBOX </w:instrText>
            </w:r>
            <w:r w:rsidRPr="00165D7A">
              <w:fldChar w:fldCharType="separate"/>
            </w:r>
            <w:r w:rsidRPr="00165D7A">
              <w:fldChar w:fldCharType="end"/>
            </w:r>
            <w:r w:rsidRPr="00165D7A">
              <w:t xml:space="preserve"> Testowe |</w:t>
            </w:r>
          </w:p>
        </w:tc>
      </w:tr>
      <w:tr w:rsidR="00C22434" w:rsidRPr="00B93521" w14:paraId="07AB2CFD" w14:textId="77777777" w:rsidTr="00EC1851">
        <w:trPr>
          <w:trHeight w:val="57"/>
          <w:jc w:val="center"/>
        </w:trPr>
        <w:tc>
          <w:tcPr>
            <w:tcW w:w="10052" w:type="dxa"/>
            <w:gridSpan w:val="4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nil"/>
            </w:tcBorders>
            <w:vAlign w:val="center"/>
          </w:tcPr>
          <w:p w14:paraId="4D09AFD4" w14:textId="77777777" w:rsidR="00C22434" w:rsidRPr="00B93521" w:rsidRDefault="00C22434" w:rsidP="00C22434">
            <w:pPr>
              <w:rPr>
                <w:b/>
              </w:rPr>
            </w:pPr>
          </w:p>
        </w:tc>
      </w:tr>
      <w:tr w:rsidR="00C22434" w:rsidRPr="00F9536C" w14:paraId="0CBE99AE" w14:textId="77777777" w:rsidTr="00931FA7">
        <w:trPr>
          <w:trHeight w:val="283"/>
          <w:jc w:val="center"/>
        </w:trPr>
        <w:tc>
          <w:tcPr>
            <w:tcW w:w="10052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14:paraId="2117EA34" w14:textId="77777777" w:rsidR="00C22434" w:rsidRDefault="00C22434" w:rsidP="002D35E0">
            <w:pPr>
              <w:pStyle w:val="Nagwkikolumn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Dane niezbędne do założenia konta</w:t>
            </w:r>
            <w:r w:rsidR="006E3EC2">
              <w:rPr>
                <w:color w:val="FFFFFF" w:themeColor="background1"/>
              </w:rPr>
              <w:t xml:space="preserve"> technicznego</w:t>
            </w:r>
          </w:p>
          <w:p w14:paraId="6FE3AF07" w14:textId="494FBB22" w:rsidR="0056736A" w:rsidRPr="002D35E0" w:rsidRDefault="0056736A" w:rsidP="002D35E0">
            <w:pPr>
              <w:pStyle w:val="Nagwkikolumn"/>
              <w:rPr>
                <w:color w:val="FFFFFF" w:themeColor="background1"/>
              </w:rPr>
            </w:pPr>
            <w:r w:rsidRPr="00497F93">
              <w:rPr>
                <w:color w:val="FFFFFF" w:themeColor="background1"/>
                <w:sz w:val="16"/>
                <w:szCs w:val="16"/>
              </w:rPr>
              <w:sym w:font="Webdings" w:char="F069"/>
            </w:r>
            <w:r w:rsidRPr="00497F93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FFFFFF" w:themeColor="background1"/>
                <w:sz w:val="16"/>
                <w:szCs w:val="16"/>
              </w:rPr>
              <w:t>Wskaż dane</w:t>
            </w:r>
            <w:r w:rsidR="008C57B3">
              <w:rPr>
                <w:color w:val="FFFFFF" w:themeColor="background1"/>
                <w:sz w:val="16"/>
                <w:szCs w:val="16"/>
              </w:rPr>
              <w:t xml:space="preserve">, na które ma </w:t>
            </w:r>
            <w:r>
              <w:rPr>
                <w:color w:val="FFFFFF" w:themeColor="background1"/>
                <w:sz w:val="16"/>
                <w:szCs w:val="16"/>
              </w:rPr>
              <w:t xml:space="preserve">zostać </w:t>
            </w:r>
            <w:r w:rsidR="008C57B3">
              <w:rPr>
                <w:color w:val="FFFFFF" w:themeColor="background1"/>
                <w:sz w:val="16"/>
                <w:szCs w:val="16"/>
              </w:rPr>
              <w:t xml:space="preserve">założone </w:t>
            </w:r>
            <w:r>
              <w:rPr>
                <w:color w:val="FFFFFF" w:themeColor="background1"/>
                <w:sz w:val="16"/>
                <w:szCs w:val="16"/>
              </w:rPr>
              <w:t>konto techniczne.</w:t>
            </w:r>
          </w:p>
        </w:tc>
      </w:tr>
      <w:tr w:rsidR="00C22434" w:rsidRPr="00223556" w14:paraId="4E7840BC" w14:textId="77777777" w:rsidTr="00497DDA">
        <w:trPr>
          <w:trHeight w:hRule="exact" w:val="319"/>
          <w:jc w:val="center"/>
        </w:trPr>
        <w:tc>
          <w:tcPr>
            <w:tcW w:w="4962" w:type="dxa"/>
            <w:gridSpan w:val="2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nil"/>
            </w:tcBorders>
            <w:shd w:val="clear" w:color="auto" w:fill="DBE5F1" w:themeFill="accent1" w:themeFillTint="33"/>
            <w:vAlign w:val="center"/>
          </w:tcPr>
          <w:p w14:paraId="385BD87B" w14:textId="203BD81B" w:rsidR="00C22434" w:rsidRPr="00223556" w:rsidRDefault="002D35E0" w:rsidP="00C22434">
            <w:r>
              <w:t>Stały adres IP</w:t>
            </w:r>
          </w:p>
        </w:tc>
        <w:tc>
          <w:tcPr>
            <w:tcW w:w="5090" w:type="dxa"/>
            <w:gridSpan w:val="2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368CB13D" w14:textId="77777777" w:rsidR="00C22434" w:rsidRPr="00223556" w:rsidRDefault="00C22434" w:rsidP="00C22434">
            <w:pPr>
              <w:rPr>
                <w:sz w:val="22"/>
                <w:szCs w:val="22"/>
              </w:rPr>
            </w:pPr>
            <w:r w:rsidRPr="00223556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Wielkie litery"/>
                  </w:textInput>
                </w:ffData>
              </w:fldChar>
            </w:r>
            <w:r w:rsidRPr="00223556">
              <w:rPr>
                <w:sz w:val="22"/>
                <w:szCs w:val="22"/>
              </w:rPr>
              <w:instrText xml:space="preserve"> FORMTEXT </w:instrText>
            </w:r>
            <w:r w:rsidRPr="00223556">
              <w:rPr>
                <w:sz w:val="22"/>
                <w:szCs w:val="22"/>
              </w:rPr>
            </w:r>
            <w:r w:rsidRPr="00223556">
              <w:rPr>
                <w:sz w:val="22"/>
                <w:szCs w:val="22"/>
              </w:rPr>
              <w:fldChar w:fldCharType="separate"/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fldChar w:fldCharType="end"/>
            </w:r>
          </w:p>
        </w:tc>
      </w:tr>
      <w:tr w:rsidR="00D5459E" w:rsidRPr="00223556" w14:paraId="27222903" w14:textId="77777777" w:rsidTr="00106001">
        <w:trPr>
          <w:trHeight w:hRule="exact" w:val="855"/>
          <w:jc w:val="center"/>
        </w:trPr>
        <w:tc>
          <w:tcPr>
            <w:tcW w:w="4962" w:type="dxa"/>
            <w:gridSpan w:val="2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nil"/>
            </w:tcBorders>
            <w:shd w:val="clear" w:color="auto" w:fill="DBE5F1" w:themeFill="accent1" w:themeFillTint="33"/>
            <w:vAlign w:val="center"/>
          </w:tcPr>
          <w:p w14:paraId="549D115A" w14:textId="77777777" w:rsidR="00D5459E" w:rsidRDefault="00D5459E" w:rsidP="00D5459E">
            <w:r>
              <w:t>Login</w:t>
            </w:r>
          </w:p>
          <w:p w14:paraId="53C4A380" w14:textId="197F4ED1" w:rsidR="00D5459E" w:rsidRDefault="00D5459E" w:rsidP="00D5459E">
            <w:pPr>
              <w:rPr>
                <w:sz w:val="16"/>
              </w:rPr>
            </w:pPr>
            <w:r w:rsidRPr="002B6A72">
              <w:rPr>
                <w:sz w:val="16"/>
              </w:rPr>
              <w:sym w:font="Webdings" w:char="F069"/>
            </w:r>
            <w:r w:rsidRPr="002B6A72">
              <w:rPr>
                <w:sz w:val="16"/>
              </w:rPr>
              <w:t xml:space="preserve"> </w:t>
            </w:r>
            <w:r w:rsidR="0082516D">
              <w:rPr>
                <w:sz w:val="16"/>
              </w:rPr>
              <w:t xml:space="preserve">Nie może być adresem e-mail. </w:t>
            </w:r>
            <w:r w:rsidR="00AB0032">
              <w:rPr>
                <w:sz w:val="16"/>
              </w:rPr>
              <w:t>M</w:t>
            </w:r>
            <w:r w:rsidR="0082516D">
              <w:rPr>
                <w:sz w:val="16"/>
              </w:rPr>
              <w:t>oże zawierać m</w:t>
            </w:r>
            <w:r>
              <w:rPr>
                <w:sz w:val="16"/>
              </w:rPr>
              <w:t>aksymalnie 134 znaki, w tym</w:t>
            </w:r>
            <w:r w:rsidR="00796F18">
              <w:rPr>
                <w:sz w:val="16"/>
              </w:rPr>
              <w:t xml:space="preserve"> dopuszczalne są</w:t>
            </w:r>
            <w:r>
              <w:rPr>
                <w:sz w:val="16"/>
              </w:rPr>
              <w:t xml:space="preserve"> cyfry</w:t>
            </w:r>
            <w:r w:rsidR="00796F18">
              <w:rPr>
                <w:sz w:val="16"/>
              </w:rPr>
              <w:t xml:space="preserve"> i</w:t>
            </w:r>
            <w:r>
              <w:rPr>
                <w:sz w:val="16"/>
              </w:rPr>
              <w:t xml:space="preserve"> litery bez polskich znaków</w:t>
            </w:r>
            <w:r w:rsidR="0082516D">
              <w:rPr>
                <w:sz w:val="16"/>
              </w:rPr>
              <w:t xml:space="preserve"> oraz</w:t>
            </w:r>
            <w:r w:rsidR="00C07B86">
              <w:rPr>
                <w:sz w:val="16"/>
              </w:rPr>
              <w:t xml:space="preserve"> znaki specjalne: _ . - </w:t>
            </w:r>
          </w:p>
          <w:p w14:paraId="0E16ED86" w14:textId="2EBFE3A7" w:rsidR="0082516D" w:rsidRDefault="0082516D" w:rsidP="00D5459E"/>
        </w:tc>
        <w:tc>
          <w:tcPr>
            <w:tcW w:w="5090" w:type="dxa"/>
            <w:gridSpan w:val="2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20A2F873" w14:textId="326D903C" w:rsidR="00D5459E" w:rsidRPr="00223556" w:rsidRDefault="00D5459E" w:rsidP="00D5459E">
            <w:pPr>
              <w:rPr>
                <w:sz w:val="22"/>
                <w:szCs w:val="22"/>
              </w:rPr>
            </w:pPr>
            <w:r w:rsidRPr="00223556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Wielkie litery"/>
                  </w:textInput>
                </w:ffData>
              </w:fldChar>
            </w:r>
            <w:r w:rsidRPr="00223556">
              <w:rPr>
                <w:sz w:val="22"/>
                <w:szCs w:val="22"/>
              </w:rPr>
              <w:instrText xml:space="preserve"> FORMTEXT </w:instrText>
            </w:r>
            <w:r w:rsidRPr="00223556">
              <w:rPr>
                <w:sz w:val="22"/>
                <w:szCs w:val="22"/>
              </w:rPr>
            </w:r>
            <w:r w:rsidRPr="00223556">
              <w:rPr>
                <w:sz w:val="22"/>
                <w:szCs w:val="22"/>
              </w:rPr>
              <w:fldChar w:fldCharType="separate"/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fldChar w:fldCharType="end"/>
            </w:r>
          </w:p>
        </w:tc>
      </w:tr>
      <w:tr w:rsidR="00D5459E" w:rsidRPr="00223556" w14:paraId="361EFD8C" w14:textId="77777777" w:rsidTr="00B747DB">
        <w:trPr>
          <w:trHeight w:hRule="exact" w:val="723"/>
          <w:jc w:val="center"/>
        </w:trPr>
        <w:tc>
          <w:tcPr>
            <w:tcW w:w="4962" w:type="dxa"/>
            <w:gridSpan w:val="2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nil"/>
            </w:tcBorders>
            <w:shd w:val="clear" w:color="auto" w:fill="DBE5F1" w:themeFill="accent1" w:themeFillTint="33"/>
            <w:vAlign w:val="center"/>
          </w:tcPr>
          <w:p w14:paraId="33C2868C" w14:textId="686F9D7E" w:rsidR="00D5459E" w:rsidRPr="00996269" w:rsidRDefault="00D5459E" w:rsidP="00D5459E">
            <w:pPr>
              <w:rPr>
                <w:u w:val="single"/>
              </w:rPr>
            </w:pPr>
            <w:r>
              <w:t>E</w:t>
            </w:r>
            <w:r w:rsidRPr="00223556">
              <w:t>-mail</w:t>
            </w:r>
            <w:r>
              <w:t xml:space="preserve"> </w:t>
            </w:r>
          </w:p>
          <w:p w14:paraId="48B06BFF" w14:textId="2C75FF15" w:rsidR="00D5459E" w:rsidRPr="00223556" w:rsidRDefault="00D5459E" w:rsidP="00D5459E">
            <w:r w:rsidRPr="002B6A72">
              <w:rPr>
                <w:sz w:val="16"/>
              </w:rPr>
              <w:sym w:font="Webdings" w:char="F069"/>
            </w:r>
            <w:r w:rsidRPr="002B6A72">
              <w:rPr>
                <w:sz w:val="16"/>
              </w:rPr>
              <w:t xml:space="preserve"> </w:t>
            </w:r>
            <w:r>
              <w:rPr>
                <w:sz w:val="16"/>
              </w:rPr>
              <w:t>Na ten adres zostanie wysłany certyfikat do konta technicznego i hasło do instalacji certyfikatu</w:t>
            </w:r>
          </w:p>
        </w:tc>
        <w:tc>
          <w:tcPr>
            <w:tcW w:w="5090" w:type="dxa"/>
            <w:gridSpan w:val="2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332BE5E3" w14:textId="77777777" w:rsidR="00D5459E" w:rsidRPr="00223556" w:rsidRDefault="00D5459E" w:rsidP="00D5459E">
            <w:pPr>
              <w:rPr>
                <w:sz w:val="22"/>
                <w:szCs w:val="22"/>
              </w:rPr>
            </w:pPr>
            <w:r w:rsidRPr="00223556">
              <w:rPr>
                <w:sz w:val="22"/>
                <w:szCs w:val="22"/>
              </w:rPr>
              <w:fldChar w:fldCharType="begin">
                <w:ffData>
                  <w:name w:val="TripDates1"/>
                  <w:enabled/>
                  <w:calcOnExit w:val="0"/>
                  <w:textInput>
                    <w:format w:val="Wielkie litery"/>
                  </w:textInput>
                </w:ffData>
              </w:fldChar>
            </w:r>
            <w:r w:rsidRPr="00223556">
              <w:rPr>
                <w:sz w:val="22"/>
                <w:szCs w:val="22"/>
              </w:rPr>
              <w:instrText xml:space="preserve"> FORMTEXT </w:instrText>
            </w:r>
            <w:r w:rsidRPr="00223556">
              <w:rPr>
                <w:sz w:val="22"/>
                <w:szCs w:val="22"/>
              </w:rPr>
            </w:r>
            <w:r w:rsidRPr="00223556">
              <w:rPr>
                <w:sz w:val="22"/>
                <w:szCs w:val="22"/>
              </w:rPr>
              <w:fldChar w:fldCharType="separate"/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fldChar w:fldCharType="end"/>
            </w:r>
          </w:p>
        </w:tc>
      </w:tr>
      <w:tr w:rsidR="00D5459E" w:rsidRPr="00223556" w14:paraId="0CB0CCEE" w14:textId="77777777" w:rsidTr="00B747DB">
        <w:trPr>
          <w:trHeight w:hRule="exact" w:val="833"/>
          <w:jc w:val="center"/>
        </w:trPr>
        <w:tc>
          <w:tcPr>
            <w:tcW w:w="4962" w:type="dxa"/>
            <w:gridSpan w:val="2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nil"/>
            </w:tcBorders>
            <w:shd w:val="clear" w:color="auto" w:fill="DBE5F1" w:themeFill="accent1" w:themeFillTint="33"/>
            <w:vAlign w:val="center"/>
          </w:tcPr>
          <w:p w14:paraId="5DF1B3A8" w14:textId="77777777" w:rsidR="00D5459E" w:rsidRPr="00223556" w:rsidRDefault="00D5459E" w:rsidP="00D5459E">
            <w:r w:rsidRPr="00223556">
              <w:t>Telefon komórkowy</w:t>
            </w:r>
          </w:p>
          <w:p w14:paraId="1C861F08" w14:textId="0D3A36E6" w:rsidR="00D5459E" w:rsidRPr="00223556" w:rsidRDefault="00D5459E" w:rsidP="00D5459E">
            <w:r w:rsidRPr="002B6A72">
              <w:rPr>
                <w:sz w:val="16"/>
              </w:rPr>
              <w:sym w:font="Webdings" w:char="F069"/>
            </w:r>
            <w:r w:rsidRPr="002B6A72">
              <w:rPr>
                <w:sz w:val="16"/>
              </w:rPr>
              <w:t xml:space="preserve"> Na ten numer </w:t>
            </w:r>
            <w:r>
              <w:rPr>
                <w:sz w:val="16"/>
              </w:rPr>
              <w:t>zostanie wysłany SMS z hasłem do rozpakowania pliku z certyfikatem do konta technicznego</w:t>
            </w:r>
          </w:p>
        </w:tc>
        <w:tc>
          <w:tcPr>
            <w:tcW w:w="5090" w:type="dxa"/>
            <w:gridSpan w:val="2"/>
            <w:tcBorders>
              <w:top w:val="single" w:sz="4" w:space="0" w:color="365F91" w:themeColor="accent1" w:themeShade="BF"/>
              <w:left w:val="nil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60613811" w14:textId="77777777" w:rsidR="00D5459E" w:rsidRPr="00223556" w:rsidRDefault="00D5459E" w:rsidP="00D5459E">
            <w:pPr>
              <w:rPr>
                <w:sz w:val="22"/>
                <w:szCs w:val="22"/>
              </w:rPr>
            </w:pPr>
            <w:r w:rsidRPr="00223556">
              <w:rPr>
                <w:sz w:val="22"/>
                <w:szCs w:val="22"/>
              </w:rPr>
              <w:fldChar w:fldCharType="begin">
                <w:ffData>
                  <w:name w:val="TripDates1"/>
                  <w:enabled/>
                  <w:calcOnExit w:val="0"/>
                  <w:textInput>
                    <w:format w:val="Wielkie litery"/>
                  </w:textInput>
                </w:ffData>
              </w:fldChar>
            </w:r>
            <w:r w:rsidRPr="00223556">
              <w:rPr>
                <w:sz w:val="22"/>
                <w:szCs w:val="22"/>
              </w:rPr>
              <w:instrText xml:space="preserve"> FORMTEXT </w:instrText>
            </w:r>
            <w:r w:rsidRPr="00223556">
              <w:rPr>
                <w:sz w:val="22"/>
                <w:szCs w:val="22"/>
              </w:rPr>
            </w:r>
            <w:r w:rsidRPr="00223556">
              <w:rPr>
                <w:sz w:val="22"/>
                <w:szCs w:val="22"/>
              </w:rPr>
              <w:fldChar w:fldCharType="separate"/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t> </w:t>
            </w:r>
            <w:r w:rsidRPr="00223556">
              <w:rPr>
                <w:sz w:val="22"/>
                <w:szCs w:val="22"/>
              </w:rPr>
              <w:fldChar w:fldCharType="end"/>
            </w:r>
          </w:p>
        </w:tc>
      </w:tr>
      <w:tr w:rsidR="00D5459E" w:rsidRPr="00B21459" w14:paraId="6E426B6E" w14:textId="77777777" w:rsidTr="00931FA7">
        <w:trPr>
          <w:trHeight w:val="283"/>
          <w:jc w:val="center"/>
        </w:trPr>
        <w:tc>
          <w:tcPr>
            <w:tcW w:w="10052" w:type="dxa"/>
            <w:gridSpan w:val="4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365F91" w:themeFill="accent1" w:themeFillShade="BF"/>
            <w:vAlign w:val="center"/>
          </w:tcPr>
          <w:p w14:paraId="59AA605F" w14:textId="77777777" w:rsidR="00D5459E" w:rsidRDefault="00D5459E" w:rsidP="00D5459E">
            <w:pPr>
              <w:pStyle w:val="Nagwkikolumn"/>
              <w:rPr>
                <w:color w:val="FFFFFF"/>
              </w:rPr>
            </w:pPr>
            <w:r>
              <w:rPr>
                <w:color w:val="FFFFFF"/>
              </w:rPr>
              <w:t>Zakres uprawnień</w:t>
            </w:r>
          </w:p>
          <w:p w14:paraId="18AE3560" w14:textId="7BCF4581" w:rsidR="00D5459E" w:rsidRPr="00B21459" w:rsidRDefault="00D5459E" w:rsidP="00D5459E">
            <w:pPr>
              <w:pStyle w:val="Nagwkikolumn"/>
              <w:rPr>
                <w:color w:val="FFFFFF"/>
                <w:sz w:val="16"/>
                <w:szCs w:val="16"/>
              </w:rPr>
            </w:pPr>
            <w:r w:rsidRPr="00497F93">
              <w:rPr>
                <w:color w:val="FFFFFF" w:themeColor="background1"/>
                <w:sz w:val="16"/>
                <w:szCs w:val="16"/>
              </w:rPr>
              <w:sym w:font="Webdings" w:char="F069"/>
            </w:r>
            <w:r w:rsidRPr="00497F93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D821C7">
              <w:rPr>
                <w:color w:val="FFFFFF" w:themeColor="background1"/>
                <w:sz w:val="16"/>
                <w:szCs w:val="16"/>
              </w:rPr>
              <w:t>Wielokrotny wybór, wskaż właściwy system i typ środowiska</w:t>
            </w:r>
            <w:r>
              <w:rPr>
                <w:color w:val="FFFFFF" w:themeColor="background1"/>
                <w:sz w:val="16"/>
                <w:szCs w:val="16"/>
              </w:rPr>
              <w:t>.</w:t>
            </w:r>
          </w:p>
        </w:tc>
      </w:tr>
      <w:tr w:rsidR="00D5459E" w:rsidRPr="00B21459" w14:paraId="6393F9F7" w14:textId="77777777" w:rsidTr="00EC1851">
        <w:trPr>
          <w:trHeight w:hRule="exact" w:val="340"/>
          <w:jc w:val="center"/>
        </w:trPr>
        <w:tc>
          <w:tcPr>
            <w:tcW w:w="5024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72B79ADF" w14:textId="3FCE6767" w:rsidR="00D5459E" w:rsidRPr="00B21459" w:rsidRDefault="00D5459E" w:rsidP="00D5459E"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</w:t>
            </w:r>
            <w:r w:rsidRPr="00C22434">
              <w:t xml:space="preserve">TFG.PT Rejestracja wykazu </w:t>
            </w:r>
            <w:proofErr w:type="spellStart"/>
            <w:r w:rsidRPr="00C22434">
              <w:t>umów.API</w:t>
            </w:r>
            <w:proofErr w:type="spellEnd"/>
          </w:p>
        </w:tc>
        <w:tc>
          <w:tcPr>
            <w:tcW w:w="502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08BD5C8B" w14:textId="22B10C71" w:rsidR="00D5459E" w:rsidRPr="00B21459" w:rsidRDefault="00D5459E" w:rsidP="00D5459E">
            <w:r w:rsidRPr="00B21459">
              <w:t xml:space="preserve">Środowisko :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Produkcyjne |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Testowe |</w:t>
            </w:r>
          </w:p>
        </w:tc>
      </w:tr>
      <w:tr w:rsidR="00D5459E" w:rsidRPr="00B21459" w14:paraId="7CCEF670" w14:textId="77777777" w:rsidTr="00EC1851">
        <w:trPr>
          <w:trHeight w:hRule="exact" w:val="340"/>
          <w:jc w:val="center"/>
        </w:trPr>
        <w:tc>
          <w:tcPr>
            <w:tcW w:w="5024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052046B6" w14:textId="55BAEA93" w:rsidR="00D5459E" w:rsidRPr="00B21459" w:rsidRDefault="00D5459E" w:rsidP="00D5459E"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</w:t>
            </w:r>
            <w:r w:rsidRPr="00C22434">
              <w:t xml:space="preserve">TFG.PT Odczyt wykazu </w:t>
            </w:r>
            <w:proofErr w:type="spellStart"/>
            <w:r w:rsidRPr="00C22434">
              <w:t>umów.API</w:t>
            </w:r>
            <w:proofErr w:type="spellEnd"/>
          </w:p>
        </w:tc>
        <w:tc>
          <w:tcPr>
            <w:tcW w:w="502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42456F63" w14:textId="0A1EF064" w:rsidR="00D5459E" w:rsidRPr="00B21459" w:rsidRDefault="00D5459E" w:rsidP="00D5459E">
            <w:r w:rsidRPr="00B21459">
              <w:t xml:space="preserve">Środowisko :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Produkcyjne |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Testowe |</w:t>
            </w:r>
          </w:p>
        </w:tc>
      </w:tr>
      <w:tr w:rsidR="00D5459E" w:rsidRPr="00B21459" w14:paraId="71CADEA7" w14:textId="77777777" w:rsidTr="00EC1851">
        <w:trPr>
          <w:trHeight w:hRule="exact" w:val="340"/>
          <w:jc w:val="center"/>
        </w:trPr>
        <w:tc>
          <w:tcPr>
            <w:tcW w:w="5024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54BD4352" w14:textId="1A59FAC7" w:rsidR="00D5459E" w:rsidRPr="00B21459" w:rsidRDefault="00D5459E" w:rsidP="00D5459E"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</w:t>
            </w:r>
            <w:r w:rsidRPr="00C22434">
              <w:t xml:space="preserve">TFG.PT Rejestracja </w:t>
            </w:r>
            <w:proofErr w:type="spellStart"/>
            <w:r w:rsidRPr="00C22434">
              <w:t>deklaracji.API</w:t>
            </w:r>
            <w:proofErr w:type="spellEnd"/>
          </w:p>
        </w:tc>
        <w:tc>
          <w:tcPr>
            <w:tcW w:w="502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7BCC905B" w14:textId="7D372171" w:rsidR="00D5459E" w:rsidRPr="00B21459" w:rsidRDefault="00D5459E" w:rsidP="00D5459E">
            <w:r w:rsidRPr="00B21459">
              <w:t xml:space="preserve">Środowisko :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Produkcyjne |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Testowe |</w:t>
            </w:r>
          </w:p>
        </w:tc>
      </w:tr>
      <w:tr w:rsidR="00D5459E" w:rsidRPr="00B21459" w14:paraId="57987513" w14:textId="77777777" w:rsidTr="00EC1851">
        <w:trPr>
          <w:trHeight w:hRule="exact" w:val="340"/>
          <w:jc w:val="center"/>
        </w:trPr>
        <w:tc>
          <w:tcPr>
            <w:tcW w:w="5024" w:type="dxa"/>
            <w:gridSpan w:val="3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68B898CC" w14:textId="297A7236" w:rsidR="00D5459E" w:rsidRPr="00B21459" w:rsidRDefault="00D5459E" w:rsidP="00D5459E"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</w:t>
            </w:r>
            <w:r w:rsidRPr="00C22434">
              <w:t xml:space="preserve">TFG.PT Odczyt </w:t>
            </w:r>
            <w:proofErr w:type="spellStart"/>
            <w:r w:rsidRPr="00C22434">
              <w:t>deklaracji.API</w:t>
            </w:r>
            <w:proofErr w:type="spellEnd"/>
          </w:p>
        </w:tc>
        <w:tc>
          <w:tcPr>
            <w:tcW w:w="5028" w:type="dxa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vAlign w:val="center"/>
          </w:tcPr>
          <w:p w14:paraId="0CCAB543" w14:textId="470AD673" w:rsidR="00D5459E" w:rsidRPr="00B21459" w:rsidRDefault="00D5459E" w:rsidP="00D5459E">
            <w:r w:rsidRPr="00B21459">
              <w:t xml:space="preserve">Środowisko :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Produkcyjne | </w:t>
            </w:r>
            <w:r w:rsidRPr="00B21459">
              <w:fldChar w:fldCharType="begin">
                <w:ffData>
                  <w:name w:val="Othe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459">
              <w:instrText xml:space="preserve"> FORMCHECKBOX </w:instrText>
            </w:r>
            <w:r w:rsidRPr="00B21459">
              <w:fldChar w:fldCharType="separate"/>
            </w:r>
            <w:r w:rsidRPr="00B21459">
              <w:fldChar w:fldCharType="end"/>
            </w:r>
            <w:r w:rsidRPr="00B21459">
              <w:t xml:space="preserve"> Testowe |</w:t>
            </w:r>
          </w:p>
        </w:tc>
      </w:tr>
    </w:tbl>
    <w:p w14:paraId="47AF8CAF" w14:textId="77777777" w:rsidR="009F2E6D" w:rsidRDefault="009F2E6D" w:rsidP="009B490D"/>
    <w:sectPr w:rsidR="009F2E6D" w:rsidSect="000A3D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/>
      <w:pgMar w:top="993" w:right="1440" w:bottom="720" w:left="1440" w:header="56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A6051" w14:textId="77777777" w:rsidR="00747C82" w:rsidRDefault="00747C82" w:rsidP="002A02D9">
      <w:r>
        <w:separator/>
      </w:r>
    </w:p>
  </w:endnote>
  <w:endnote w:type="continuationSeparator" w:id="0">
    <w:p w14:paraId="5D4E6C7B" w14:textId="77777777" w:rsidR="00747C82" w:rsidRDefault="00747C82" w:rsidP="002A02D9">
      <w:r>
        <w:continuationSeparator/>
      </w:r>
    </w:p>
  </w:endnote>
  <w:endnote w:type="continuationNotice" w:id="1">
    <w:p w14:paraId="594B7A05" w14:textId="77777777" w:rsidR="00747C82" w:rsidRDefault="00747C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40C64" w14:textId="77777777" w:rsidR="006E3EC2" w:rsidRDefault="006E3E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618E" w14:textId="77777777" w:rsidR="00B95631" w:rsidRPr="00B95631" w:rsidRDefault="00B95631">
    <w:pPr>
      <w:pStyle w:val="Stopka"/>
      <w:rPr>
        <w:rFonts w:asciiTheme="minorHAnsi" w:hAnsiTheme="minorHAnsi"/>
        <w:color w:val="000000" w:themeColor="text1"/>
        <w:sz w:val="16"/>
        <w:szCs w:val="16"/>
      </w:rPr>
    </w:pPr>
  </w:p>
  <w:p w14:paraId="42883CB5" w14:textId="781EB9D2" w:rsidR="00B95631" w:rsidRDefault="000A3D46" w:rsidP="000A3D46">
    <w:pPr>
      <w:pStyle w:val="Stopka"/>
      <w:tabs>
        <w:tab w:val="clear" w:pos="9072"/>
        <w:tab w:val="right" w:pos="9498"/>
      </w:tabs>
    </w:pPr>
    <w:r>
      <w:tab/>
    </w:r>
    <w:r>
      <w:tab/>
      <w:t xml:space="preserve">Strona </w:t>
    </w: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 w:rsidR="00127BA5"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  \* Arabic  \* MERGEFORMAT</w:instrText>
    </w:r>
    <w:r>
      <w:rPr>
        <w:b/>
      </w:rPr>
      <w:fldChar w:fldCharType="separate"/>
    </w:r>
    <w:r w:rsidR="00127BA5">
      <w:rPr>
        <w:b/>
        <w:noProof/>
      </w:rPr>
      <w:t>3</w:t>
    </w:r>
    <w:r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F8C95" w14:textId="4DCB9A9C" w:rsidR="000A3D46" w:rsidRDefault="003F062B" w:rsidP="000A3D46">
    <w:pPr>
      <w:pStyle w:val="Stopka"/>
      <w:tabs>
        <w:tab w:val="clear" w:pos="9072"/>
        <w:tab w:val="right" w:pos="9498"/>
      </w:tabs>
    </w:pPr>
    <w:r>
      <w:tab/>
    </w:r>
    <w:r w:rsidR="000A3D46">
      <w:t xml:space="preserve">Strona </w:t>
    </w:r>
    <w:r w:rsidR="000A3D46">
      <w:rPr>
        <w:b/>
      </w:rPr>
      <w:fldChar w:fldCharType="begin"/>
    </w:r>
    <w:r w:rsidR="000A3D46">
      <w:rPr>
        <w:b/>
      </w:rPr>
      <w:instrText>PAGE  \* Arabic  \* MERGEFORMAT</w:instrText>
    </w:r>
    <w:r w:rsidR="000A3D46">
      <w:rPr>
        <w:b/>
      </w:rPr>
      <w:fldChar w:fldCharType="separate"/>
    </w:r>
    <w:r w:rsidR="00127BA5">
      <w:rPr>
        <w:b/>
        <w:noProof/>
      </w:rPr>
      <w:t>1</w:t>
    </w:r>
    <w:r w:rsidR="000A3D46">
      <w:rPr>
        <w:b/>
      </w:rPr>
      <w:fldChar w:fldCharType="end"/>
    </w:r>
    <w:r w:rsidR="000A3D46">
      <w:t xml:space="preserve"> z </w:t>
    </w:r>
    <w:r w:rsidR="000A3D46">
      <w:rPr>
        <w:b/>
      </w:rPr>
      <w:fldChar w:fldCharType="begin"/>
    </w:r>
    <w:r w:rsidR="000A3D46">
      <w:rPr>
        <w:b/>
      </w:rPr>
      <w:instrText>NUMPAGES  \* Arabic  \* MERGEFORMAT</w:instrText>
    </w:r>
    <w:r w:rsidR="000A3D46">
      <w:rPr>
        <w:b/>
      </w:rPr>
      <w:fldChar w:fldCharType="separate"/>
    </w:r>
    <w:r w:rsidR="00127BA5">
      <w:rPr>
        <w:b/>
        <w:noProof/>
      </w:rPr>
      <w:t>3</w:t>
    </w:r>
    <w:r w:rsidR="000A3D4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8B380" w14:textId="77777777" w:rsidR="00747C82" w:rsidRDefault="00747C82" w:rsidP="002A02D9">
      <w:r>
        <w:separator/>
      </w:r>
    </w:p>
  </w:footnote>
  <w:footnote w:type="continuationSeparator" w:id="0">
    <w:p w14:paraId="6DC9F953" w14:textId="77777777" w:rsidR="00747C82" w:rsidRDefault="00747C82" w:rsidP="002A02D9">
      <w:r>
        <w:continuationSeparator/>
      </w:r>
    </w:p>
  </w:footnote>
  <w:footnote w:type="continuationNotice" w:id="1">
    <w:p w14:paraId="4F004CC3" w14:textId="77777777" w:rsidR="00747C82" w:rsidRDefault="00747C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ED757" w14:textId="77777777" w:rsidR="006E3EC2" w:rsidRDefault="006E3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8767" w14:textId="77777777" w:rsidR="00EA1A93" w:rsidRPr="00EA1A93" w:rsidRDefault="00EA1A93" w:rsidP="00EA1A93">
    <w:pPr>
      <w:pStyle w:val="Nagwek"/>
      <w:jc w:val="right"/>
      <w:rPr>
        <w:color w:val="365F91" w:themeColor="accent1" w:themeShade="BF"/>
        <w:sz w:val="20"/>
      </w:rPr>
    </w:pPr>
    <w:r>
      <w:rPr>
        <w:color w:val="365F91" w:themeColor="accent1" w:themeShade="BF"/>
        <w:sz w:val="20"/>
        <w:szCs w:val="20"/>
      </w:rPr>
      <w:t xml:space="preserve">Instrukcja </w:t>
    </w:r>
    <w:r w:rsidRPr="00813E87">
      <w:rPr>
        <w:color w:val="365F91" w:themeColor="accent1" w:themeShade="BF"/>
        <w:sz w:val="20"/>
        <w:szCs w:val="20"/>
      </w:rPr>
      <w:t>zar</w:t>
    </w:r>
    <w:r>
      <w:rPr>
        <w:color w:val="365F91" w:themeColor="accent1" w:themeShade="BF"/>
        <w:sz w:val="20"/>
        <w:szCs w:val="20"/>
      </w:rPr>
      <w:t>ządzania dostępem do SI UFG</w:t>
    </w:r>
    <w:r w:rsidRPr="00813E87">
      <w:rPr>
        <w:color w:val="365F91" w:themeColor="accent1" w:themeShade="BF"/>
        <w:sz w:val="20"/>
        <w:szCs w:val="20"/>
      </w:rPr>
      <w:t xml:space="preserve"> [Procedury techniczne i organizacyjne do </w:t>
    </w:r>
    <w:r>
      <w:rPr>
        <w:color w:val="365F91" w:themeColor="accent1" w:themeShade="BF"/>
        <w:sz w:val="20"/>
        <w:szCs w:val="20"/>
      </w:rPr>
      <w:t>Umowy</w:t>
    </w:r>
    <w:r w:rsidRPr="00813E87">
      <w:rPr>
        <w:color w:val="365F91" w:themeColor="accent1" w:themeShade="BF"/>
        <w:sz w:val="20"/>
        <w:szCs w:val="20"/>
      </w:rPr>
      <w:t xml:space="preserve"> UFG –</w:t>
    </w:r>
    <w:r>
      <w:rPr>
        <w:color w:val="365F91" w:themeColor="accent1" w:themeShade="BF"/>
        <w:sz w:val="20"/>
        <w:szCs w:val="20"/>
      </w:rPr>
      <w:t xml:space="preserve"> ZU</w:t>
    </w:r>
    <w:r w:rsidRPr="00813E87">
      <w:rPr>
        <w:color w:val="365F91" w:themeColor="accent1" w:themeShade="BF"/>
        <w:sz w:val="20"/>
        <w:szCs w:val="20"/>
      </w:rPr>
      <w:t>]</w:t>
    </w:r>
  </w:p>
  <w:p w14:paraId="34B4EAFE" w14:textId="5E6E02E9" w:rsidR="00DA1287" w:rsidRPr="00EA1A93" w:rsidRDefault="00DA1287" w:rsidP="00EA1A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A06A7" w14:textId="71F87A86" w:rsidR="00DA1287" w:rsidRPr="00EA1A93" w:rsidRDefault="00DA1287" w:rsidP="00EA1A93">
    <w:pPr>
      <w:pStyle w:val="Nagwek"/>
      <w:jc w:val="right"/>
      <w:rPr>
        <w:color w:val="365F91" w:themeColor="accent1" w:themeShade="BF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CC0"/>
    <w:rsid w:val="00010BE6"/>
    <w:rsid w:val="000207F3"/>
    <w:rsid w:val="0002193E"/>
    <w:rsid w:val="0002681E"/>
    <w:rsid w:val="00027C06"/>
    <w:rsid w:val="0003695D"/>
    <w:rsid w:val="00065597"/>
    <w:rsid w:val="00072E5A"/>
    <w:rsid w:val="00076E61"/>
    <w:rsid w:val="000937A9"/>
    <w:rsid w:val="000A0D3A"/>
    <w:rsid w:val="000A201A"/>
    <w:rsid w:val="000A3D46"/>
    <w:rsid w:val="000A5FC7"/>
    <w:rsid w:val="000B5C2D"/>
    <w:rsid w:val="000C00C9"/>
    <w:rsid w:val="000C3D0E"/>
    <w:rsid w:val="000C7A10"/>
    <w:rsid w:val="000D233E"/>
    <w:rsid w:val="00106001"/>
    <w:rsid w:val="00113FAA"/>
    <w:rsid w:val="00127BA5"/>
    <w:rsid w:val="00153C11"/>
    <w:rsid w:val="00171A9F"/>
    <w:rsid w:val="00185483"/>
    <w:rsid w:val="001D2255"/>
    <w:rsid w:val="001E6423"/>
    <w:rsid w:val="00203A62"/>
    <w:rsid w:val="00215F6C"/>
    <w:rsid w:val="00233326"/>
    <w:rsid w:val="0023469F"/>
    <w:rsid w:val="002460E2"/>
    <w:rsid w:val="00246641"/>
    <w:rsid w:val="00247A22"/>
    <w:rsid w:val="00264B21"/>
    <w:rsid w:val="00277E71"/>
    <w:rsid w:val="00283524"/>
    <w:rsid w:val="0029352B"/>
    <w:rsid w:val="0029535A"/>
    <w:rsid w:val="002971EE"/>
    <w:rsid w:val="002A02D9"/>
    <w:rsid w:val="002A3D43"/>
    <w:rsid w:val="002B1C24"/>
    <w:rsid w:val="002B68FE"/>
    <w:rsid w:val="002B6A72"/>
    <w:rsid w:val="002C543E"/>
    <w:rsid w:val="002D2E22"/>
    <w:rsid w:val="002D35E0"/>
    <w:rsid w:val="002D6C10"/>
    <w:rsid w:val="002E39C6"/>
    <w:rsid w:val="002F48CD"/>
    <w:rsid w:val="002F4EBE"/>
    <w:rsid w:val="00303655"/>
    <w:rsid w:val="00321059"/>
    <w:rsid w:val="00325E98"/>
    <w:rsid w:val="00330CEB"/>
    <w:rsid w:val="00345FB7"/>
    <w:rsid w:val="0035564B"/>
    <w:rsid w:val="00360032"/>
    <w:rsid w:val="00384583"/>
    <w:rsid w:val="003904D1"/>
    <w:rsid w:val="003C6DBB"/>
    <w:rsid w:val="003D75C3"/>
    <w:rsid w:val="003E5FEF"/>
    <w:rsid w:val="003F062B"/>
    <w:rsid w:val="003F50D2"/>
    <w:rsid w:val="00411E2B"/>
    <w:rsid w:val="00413EF6"/>
    <w:rsid w:val="0041547E"/>
    <w:rsid w:val="004159AD"/>
    <w:rsid w:val="00420B98"/>
    <w:rsid w:val="0043582E"/>
    <w:rsid w:val="00435D6B"/>
    <w:rsid w:val="00435EEF"/>
    <w:rsid w:val="004510E9"/>
    <w:rsid w:val="00465582"/>
    <w:rsid w:val="0048201A"/>
    <w:rsid w:val="0048336B"/>
    <w:rsid w:val="0048480F"/>
    <w:rsid w:val="00497DDA"/>
    <w:rsid w:val="00497F93"/>
    <w:rsid w:val="004B5214"/>
    <w:rsid w:val="004B6976"/>
    <w:rsid w:val="004C50E5"/>
    <w:rsid w:val="004E1DD2"/>
    <w:rsid w:val="004E698A"/>
    <w:rsid w:val="00542F6B"/>
    <w:rsid w:val="005539CC"/>
    <w:rsid w:val="00561C40"/>
    <w:rsid w:val="0056736A"/>
    <w:rsid w:val="0057245A"/>
    <w:rsid w:val="0057384B"/>
    <w:rsid w:val="005844F7"/>
    <w:rsid w:val="005B059F"/>
    <w:rsid w:val="005B204F"/>
    <w:rsid w:val="005B7013"/>
    <w:rsid w:val="005C7607"/>
    <w:rsid w:val="005D2B67"/>
    <w:rsid w:val="005D4FB3"/>
    <w:rsid w:val="005E6DDA"/>
    <w:rsid w:val="005F5264"/>
    <w:rsid w:val="0060120E"/>
    <w:rsid w:val="00607A76"/>
    <w:rsid w:val="0061375E"/>
    <w:rsid w:val="00631E3D"/>
    <w:rsid w:val="00634F1F"/>
    <w:rsid w:val="00655C90"/>
    <w:rsid w:val="0067022D"/>
    <w:rsid w:val="006B0357"/>
    <w:rsid w:val="006B1F6B"/>
    <w:rsid w:val="006B3A1F"/>
    <w:rsid w:val="006B7F00"/>
    <w:rsid w:val="006C4439"/>
    <w:rsid w:val="006C6AFA"/>
    <w:rsid w:val="006D7C33"/>
    <w:rsid w:val="006E3EC2"/>
    <w:rsid w:val="006F6078"/>
    <w:rsid w:val="00705B08"/>
    <w:rsid w:val="00711CB9"/>
    <w:rsid w:val="007327B0"/>
    <w:rsid w:val="007470AE"/>
    <w:rsid w:val="00747C82"/>
    <w:rsid w:val="00771811"/>
    <w:rsid w:val="00784BE6"/>
    <w:rsid w:val="00786647"/>
    <w:rsid w:val="00787CF8"/>
    <w:rsid w:val="00796F18"/>
    <w:rsid w:val="007A1A95"/>
    <w:rsid w:val="007A25A8"/>
    <w:rsid w:val="007C015E"/>
    <w:rsid w:val="007D4557"/>
    <w:rsid w:val="007D57F7"/>
    <w:rsid w:val="007E6CC4"/>
    <w:rsid w:val="00802AFA"/>
    <w:rsid w:val="00811FF6"/>
    <w:rsid w:val="008134C8"/>
    <w:rsid w:val="0082516D"/>
    <w:rsid w:val="00842D3E"/>
    <w:rsid w:val="00843E36"/>
    <w:rsid w:val="008517F7"/>
    <w:rsid w:val="00854D6E"/>
    <w:rsid w:val="0086264C"/>
    <w:rsid w:val="00871924"/>
    <w:rsid w:val="00887BD2"/>
    <w:rsid w:val="008B63E8"/>
    <w:rsid w:val="008C57B3"/>
    <w:rsid w:val="008F23EF"/>
    <w:rsid w:val="00911158"/>
    <w:rsid w:val="00913653"/>
    <w:rsid w:val="00913819"/>
    <w:rsid w:val="00917ED8"/>
    <w:rsid w:val="0092020E"/>
    <w:rsid w:val="0093032B"/>
    <w:rsid w:val="00931FA7"/>
    <w:rsid w:val="009375A0"/>
    <w:rsid w:val="009523F2"/>
    <w:rsid w:val="00953D44"/>
    <w:rsid w:val="009547BF"/>
    <w:rsid w:val="00983301"/>
    <w:rsid w:val="00996269"/>
    <w:rsid w:val="009A73D0"/>
    <w:rsid w:val="009B2693"/>
    <w:rsid w:val="009B490D"/>
    <w:rsid w:val="009C5A5F"/>
    <w:rsid w:val="009C64CF"/>
    <w:rsid w:val="009D38CA"/>
    <w:rsid w:val="009E3349"/>
    <w:rsid w:val="009E64D6"/>
    <w:rsid w:val="009F2E6D"/>
    <w:rsid w:val="009F638D"/>
    <w:rsid w:val="00A069E4"/>
    <w:rsid w:val="00A10019"/>
    <w:rsid w:val="00A45E6F"/>
    <w:rsid w:val="00A469FA"/>
    <w:rsid w:val="00A614FE"/>
    <w:rsid w:val="00A66BE2"/>
    <w:rsid w:val="00A6778E"/>
    <w:rsid w:val="00A7310B"/>
    <w:rsid w:val="00A83AD8"/>
    <w:rsid w:val="00A87BC9"/>
    <w:rsid w:val="00AA0CA1"/>
    <w:rsid w:val="00AB0032"/>
    <w:rsid w:val="00AB4533"/>
    <w:rsid w:val="00AC6ECD"/>
    <w:rsid w:val="00AD660A"/>
    <w:rsid w:val="00AE0C7B"/>
    <w:rsid w:val="00AE415D"/>
    <w:rsid w:val="00AF098F"/>
    <w:rsid w:val="00AF406B"/>
    <w:rsid w:val="00B20FE9"/>
    <w:rsid w:val="00B27300"/>
    <w:rsid w:val="00B27AF2"/>
    <w:rsid w:val="00B36B0B"/>
    <w:rsid w:val="00B53050"/>
    <w:rsid w:val="00B734BA"/>
    <w:rsid w:val="00B747DB"/>
    <w:rsid w:val="00B93521"/>
    <w:rsid w:val="00B95631"/>
    <w:rsid w:val="00BA7862"/>
    <w:rsid w:val="00BB5925"/>
    <w:rsid w:val="00BC3391"/>
    <w:rsid w:val="00BD4834"/>
    <w:rsid w:val="00BF3EE7"/>
    <w:rsid w:val="00BF46E3"/>
    <w:rsid w:val="00C07B86"/>
    <w:rsid w:val="00C16592"/>
    <w:rsid w:val="00C22434"/>
    <w:rsid w:val="00C26332"/>
    <w:rsid w:val="00C449C5"/>
    <w:rsid w:val="00C52063"/>
    <w:rsid w:val="00C52A29"/>
    <w:rsid w:val="00C559A1"/>
    <w:rsid w:val="00C74497"/>
    <w:rsid w:val="00C77C55"/>
    <w:rsid w:val="00C90E5F"/>
    <w:rsid w:val="00CC2F36"/>
    <w:rsid w:val="00CC7207"/>
    <w:rsid w:val="00CD5CE8"/>
    <w:rsid w:val="00CE051E"/>
    <w:rsid w:val="00CF3FC2"/>
    <w:rsid w:val="00D06ECC"/>
    <w:rsid w:val="00D16A56"/>
    <w:rsid w:val="00D2015B"/>
    <w:rsid w:val="00D34229"/>
    <w:rsid w:val="00D40A7A"/>
    <w:rsid w:val="00D4221D"/>
    <w:rsid w:val="00D5459E"/>
    <w:rsid w:val="00D60E52"/>
    <w:rsid w:val="00D64FE5"/>
    <w:rsid w:val="00D777FC"/>
    <w:rsid w:val="00D77DC5"/>
    <w:rsid w:val="00D821C7"/>
    <w:rsid w:val="00DA1287"/>
    <w:rsid w:val="00DA5D28"/>
    <w:rsid w:val="00DB24B9"/>
    <w:rsid w:val="00DB65C1"/>
    <w:rsid w:val="00DC7FBB"/>
    <w:rsid w:val="00E0180D"/>
    <w:rsid w:val="00E11A14"/>
    <w:rsid w:val="00E16943"/>
    <w:rsid w:val="00E23071"/>
    <w:rsid w:val="00E44F80"/>
    <w:rsid w:val="00E5175A"/>
    <w:rsid w:val="00E67429"/>
    <w:rsid w:val="00E926A3"/>
    <w:rsid w:val="00EA1A93"/>
    <w:rsid w:val="00EB57E1"/>
    <w:rsid w:val="00EC1851"/>
    <w:rsid w:val="00EC75BA"/>
    <w:rsid w:val="00F0079E"/>
    <w:rsid w:val="00F01CC0"/>
    <w:rsid w:val="00F0680A"/>
    <w:rsid w:val="00F071FE"/>
    <w:rsid w:val="00F12FC8"/>
    <w:rsid w:val="00F164D4"/>
    <w:rsid w:val="00F20B77"/>
    <w:rsid w:val="00F41EB9"/>
    <w:rsid w:val="00F43F59"/>
    <w:rsid w:val="00F52F4A"/>
    <w:rsid w:val="00F63C35"/>
    <w:rsid w:val="00F67A1A"/>
    <w:rsid w:val="00F73107"/>
    <w:rsid w:val="00F83630"/>
    <w:rsid w:val="00F9536C"/>
    <w:rsid w:val="00FB7E92"/>
    <w:rsid w:val="00FE1C5D"/>
    <w:rsid w:val="00FE5AB7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3A1C8"/>
  <w15:docId w15:val="{EFF22FB9-8EF9-4F21-BCD1-2EB85178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Cs/>
      <w:iCs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Wyrwnaniedoprawej">
    <w:name w:val="Wyrównanie do prawej"/>
    <w:basedOn w:val="Normalny"/>
    <w:pPr>
      <w:jc w:val="right"/>
    </w:pPr>
    <w:rPr>
      <w:lang w:bidi="pl-PL"/>
    </w:rPr>
  </w:style>
  <w:style w:type="paragraph" w:customStyle="1" w:styleId="Wyrwnaniedoprawejpogrubienie">
    <w:name w:val="Wyrównanie do prawej (pogrubienie)"/>
    <w:basedOn w:val="Wyrwnaniedoprawej"/>
    <w:rPr>
      <w:b/>
    </w:rPr>
  </w:style>
  <w:style w:type="paragraph" w:customStyle="1" w:styleId="Nagwkikolumn">
    <w:name w:val="Nagłówki kolumn"/>
    <w:basedOn w:val="Normalny"/>
    <w:rPr>
      <w:b/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2A02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A02D9"/>
    <w:rPr>
      <w:rFonts w:ascii="Arial Narrow" w:hAnsi="Arial Narrow" w:cs="Arial Narrow"/>
      <w:color w:val="333333"/>
    </w:rPr>
  </w:style>
  <w:style w:type="character" w:styleId="Odwoanieprzypisudolnego">
    <w:name w:val="footnote reference"/>
    <w:basedOn w:val="Domylnaczcionkaakapitu"/>
    <w:rsid w:val="002A02D9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0B5C2D"/>
    <w:rPr>
      <w:color w:val="808080"/>
    </w:rPr>
  </w:style>
  <w:style w:type="paragraph" w:styleId="Nagwek">
    <w:name w:val="header"/>
    <w:basedOn w:val="Normalny"/>
    <w:link w:val="NagwekZnak"/>
    <w:rsid w:val="00072E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2E5A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iPriority w:val="99"/>
    <w:rsid w:val="00072E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E5A"/>
    <w:rPr>
      <w:rFonts w:ascii="Arial Narrow" w:hAnsi="Arial Narrow" w:cs="Arial Narrow"/>
      <w:color w:val="333333"/>
      <w:sz w:val="18"/>
      <w:szCs w:val="18"/>
    </w:rPr>
  </w:style>
  <w:style w:type="paragraph" w:customStyle="1" w:styleId="D345FF3D873148C5AE3FBF3267827368">
    <w:name w:val="D345FF3D873148C5AE3FBF3267827368"/>
    <w:rsid w:val="00B95631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Odwoaniedokomentarza">
    <w:name w:val="annotation reference"/>
    <w:basedOn w:val="Domylnaczcionkaakapitu"/>
    <w:rsid w:val="00C2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2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22434"/>
    <w:rPr>
      <w:rFonts w:ascii="Arial Narrow" w:hAnsi="Arial Narrow" w:cs="Arial Narrow"/>
      <w:color w:val="333333"/>
    </w:rPr>
  </w:style>
  <w:style w:type="paragraph" w:styleId="Tematkomentarza">
    <w:name w:val="annotation subject"/>
    <w:basedOn w:val="Tekstkomentarza"/>
    <w:next w:val="Tekstkomentarza"/>
    <w:link w:val="TematkomentarzaZnak"/>
    <w:rsid w:val="00C2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22434"/>
    <w:rPr>
      <w:rFonts w:ascii="Arial Narrow" w:hAnsi="Arial Narrow" w:cs="Arial Narrow"/>
      <w:b/>
      <w:bCs/>
      <w:color w:val="333333"/>
    </w:rPr>
  </w:style>
  <w:style w:type="paragraph" w:styleId="Poprawka">
    <w:name w:val="Revision"/>
    <w:hidden/>
    <w:uiPriority w:val="99"/>
    <w:semiHidden/>
    <w:rsid w:val="006E3EC2"/>
    <w:rPr>
      <w:rFonts w:ascii="Arial Narrow" w:hAnsi="Arial Narrow" w:cs="Arial Narrow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6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kus\AppData\Roaming\Microsoft\Szablony\Raport%20o%20kosztach%20podr&#243;&#380;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bb20e14d-be6a-46e8-ba22-12335b2c5146" origin="userSelected">
  <element uid="856aef6f-96ce-4ab7-b4a6-6eea3f362016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4EF4A-CE35-4D9E-B907-C202BCDF0323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8984E56F-E758-4E52-9C89-2E1BC9CD6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Raport o kosztach podróży</Template>
  <TotalTime>29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Kusyk</dc:creator>
  <cp:keywords>#[Służbowe]#</cp:keywords>
  <cp:lastModifiedBy>Sabina Kowal</cp:lastModifiedBy>
  <cp:revision>10</cp:revision>
  <cp:lastPrinted>2026-07-09T07:15:00Z</cp:lastPrinted>
  <dcterms:created xsi:type="dcterms:W3CDTF">2026-06-09T13:29:00Z</dcterms:created>
  <dcterms:modified xsi:type="dcterms:W3CDTF">2026-07-09T07:21:00Z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TC102104801045</vt:lpwstr>
  </property>
  <property fmtid="{D5CDD505-2E9C-101B-9397-08002B2CF9AE}" pid="3" name="docIndexRef">
    <vt:lpwstr>2f7405e5-f348-4e28-a3af-61513e6a6c11</vt:lpwstr>
  </property>
  <property fmtid="{D5CDD505-2E9C-101B-9397-08002B2CF9AE}" pid="4" name="bjSaver">
    <vt:lpwstr>KJ0H3qFmM6Wi3HGRkN4kVNGjB3PYC+up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policy="bb20e14d-be6a-46e8-ba22-12335b2c5146" origin="userSelected" xmlns="http://www.boldonj</vt:lpwstr>
  </property>
  <property fmtid="{D5CDD505-2E9C-101B-9397-08002B2CF9AE}" pid="6" name="bjDocumentLabelXML-0">
    <vt:lpwstr>ames.com/2008/01/sie/internal/label"&gt;&lt;element uid="856aef6f-96ce-4ab7-b4a6-6eea3f362016" value="" /&gt;&lt;/sisl&gt;</vt:lpwstr>
  </property>
  <property fmtid="{D5CDD505-2E9C-101B-9397-08002B2CF9AE}" pid="7" name="bjDocumentSecurityLabel">
    <vt:lpwstr>[ Klasyfikacja: [Służbowe]]</vt:lpwstr>
  </property>
</Properties>
</file>